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E45" w:rsidRPr="003E4071" w:rsidRDefault="00B11E45" w:rsidP="003E4071">
      <w:pPr>
        <w:pBdr>
          <w:bottom w:val="single" w:sz="6" w:space="0" w:color="D6DDB9"/>
        </w:pBdr>
        <w:spacing w:before="120" w:after="120" w:line="495" w:lineRule="atLeast"/>
        <w:ind w:right="150"/>
        <w:outlineLvl w:val="0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F4150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https://pbs.twimg.com/media/EDrrSK-X4AA-58_.jpg" style="width:592.5pt;height:837pt;visibility:visible">
            <v:imagedata r:id="rId5" o:title=""/>
          </v:shape>
        </w:pict>
      </w:r>
    </w:p>
    <w:p w:rsidR="00B11E45" w:rsidRDefault="00B11E45" w:rsidP="003E4071">
      <w:r w:rsidRPr="00F41500">
        <w:rPr>
          <w:noProof/>
          <w:lang w:eastAsia="ru-RU"/>
        </w:rPr>
        <w:pict>
          <v:shape id="Рисунок 4" o:spid="_x0000_i1026" type="#_x0000_t75" alt="http://xn--80aa3add8eua.xn----btbthtddnk.xn--p1ai/wp-content/uploads/2019/10/10-768x1086.jpg" style="width:593.25pt;height:839.25pt;visibility:visible">
            <v:imagedata r:id="rId6" o:title=""/>
          </v:shape>
        </w:pict>
      </w:r>
    </w:p>
    <w:p w:rsidR="00B11E45" w:rsidRDefault="00B11E45" w:rsidP="003E4071">
      <w:r w:rsidRPr="00F41500">
        <w:rPr>
          <w:noProof/>
          <w:lang w:eastAsia="ru-RU"/>
        </w:rPr>
        <w:pict>
          <v:shape id="Рисунок 6" o:spid="_x0000_i1027" type="#_x0000_t75" alt="http://xn--80aa3add8eua.xn----btbthtddnk.xn--p1ai/wp-content/uploads/2019/10/9-768x1086.jpg" style="width:593.25pt;height:839.25pt;visibility:visible">
            <v:imagedata r:id="rId7" o:title=""/>
          </v:shape>
        </w:pict>
      </w:r>
    </w:p>
    <w:p w:rsidR="00B11E45" w:rsidRDefault="00B11E45" w:rsidP="003E4071">
      <w:r w:rsidRPr="00F41500">
        <w:rPr>
          <w:noProof/>
          <w:lang w:eastAsia="ru-RU"/>
        </w:rPr>
        <w:pict>
          <v:shape id="Рисунок 7" o:spid="_x0000_i1028" type="#_x0000_t75" alt="http://xn--80aa3add8eua.xn----btbthtddnk.xn--p1ai/wp-content/uploads/2019/10/11-724x1024.jpg" style="width:591.75pt;height:837pt;visibility:visible">
            <v:imagedata r:id="rId8" o:title=""/>
          </v:shape>
        </w:pict>
      </w:r>
    </w:p>
    <w:p w:rsidR="00B11E45" w:rsidRDefault="00B11E45" w:rsidP="003E4071">
      <w:bookmarkStart w:id="0" w:name="_GoBack"/>
      <w:r w:rsidRPr="00F41500">
        <w:rPr>
          <w:noProof/>
          <w:lang w:eastAsia="ru-RU"/>
        </w:rPr>
        <w:pict>
          <v:shape id="Рисунок 5" o:spid="_x0000_i1029" type="#_x0000_t75" alt="http://xn--80aa3add8eua.xn----btbthtddnk.xn--p1ai/wp-content/uploads/2019/10/12-724x1024.jpg" style="width:591.75pt;height:844.5pt;visibility:visible">
            <v:imagedata r:id="rId9" o:title=""/>
          </v:shape>
        </w:pict>
      </w:r>
      <w:bookmarkEnd w:id="0"/>
    </w:p>
    <w:sectPr w:rsidR="00B11E45" w:rsidSect="003E407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8186C"/>
    <w:multiLevelType w:val="multilevel"/>
    <w:tmpl w:val="57388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32C50DD"/>
    <w:multiLevelType w:val="multilevel"/>
    <w:tmpl w:val="EF24F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5E01DB1"/>
    <w:multiLevelType w:val="multilevel"/>
    <w:tmpl w:val="74AC5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23234C9"/>
    <w:multiLevelType w:val="multilevel"/>
    <w:tmpl w:val="6086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87D14BE"/>
    <w:multiLevelType w:val="multilevel"/>
    <w:tmpl w:val="DE9C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ADD1CA6"/>
    <w:multiLevelType w:val="multilevel"/>
    <w:tmpl w:val="74124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2DC5C85"/>
    <w:multiLevelType w:val="multilevel"/>
    <w:tmpl w:val="59161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3F57BDC"/>
    <w:multiLevelType w:val="multilevel"/>
    <w:tmpl w:val="E4449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74D25D3A"/>
    <w:multiLevelType w:val="multilevel"/>
    <w:tmpl w:val="89A2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55C1779"/>
    <w:multiLevelType w:val="multilevel"/>
    <w:tmpl w:val="797E5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A6125CF"/>
    <w:multiLevelType w:val="multilevel"/>
    <w:tmpl w:val="8522EEE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DDE0315"/>
    <w:multiLevelType w:val="multilevel"/>
    <w:tmpl w:val="B80AD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7"/>
  </w:num>
  <w:num w:numId="8">
    <w:abstractNumId w:val="3"/>
  </w:num>
  <w:num w:numId="9">
    <w:abstractNumId w:val="11"/>
  </w:num>
  <w:num w:numId="10">
    <w:abstractNumId w:val="5"/>
  </w:num>
  <w:num w:numId="11">
    <w:abstractNumId w:val="8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7BC8"/>
    <w:rsid w:val="00172BB2"/>
    <w:rsid w:val="002A602E"/>
    <w:rsid w:val="002F2EC8"/>
    <w:rsid w:val="003E4071"/>
    <w:rsid w:val="004352D4"/>
    <w:rsid w:val="00490FFC"/>
    <w:rsid w:val="004E12EA"/>
    <w:rsid w:val="006559E1"/>
    <w:rsid w:val="00A9543F"/>
    <w:rsid w:val="00B11E45"/>
    <w:rsid w:val="00C67BC8"/>
    <w:rsid w:val="00D96D8B"/>
    <w:rsid w:val="00F41500"/>
    <w:rsid w:val="00F47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2EA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4352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352D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Hyperlink">
    <w:name w:val="Hyperlink"/>
    <w:basedOn w:val="DefaultParagraphFont"/>
    <w:uiPriority w:val="99"/>
    <w:semiHidden/>
    <w:rsid w:val="004352D4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4352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4352D4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4352D4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3E4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4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3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846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848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38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38468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38472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638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3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38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38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49</TotalTime>
  <Pages>5</Pages>
  <Words>1</Words>
  <Characters>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HOME</cp:lastModifiedBy>
  <cp:revision>7</cp:revision>
  <dcterms:created xsi:type="dcterms:W3CDTF">2018-05-23T13:33:00Z</dcterms:created>
  <dcterms:modified xsi:type="dcterms:W3CDTF">2020-05-20T18:19:00Z</dcterms:modified>
</cp:coreProperties>
</file>